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65" w:rsidRDefault="00075C65">
      <w:pPr>
        <w:widowControl w:val="0"/>
        <w:spacing w:line="240" w:lineRule="auto"/>
        <w:ind w:left="329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5_0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75C65" w:rsidRDefault="00075C65">
      <w:pPr>
        <w:spacing w:after="7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74"/>
        <w:gridCol w:w="7039"/>
      </w:tblGrid>
      <w:tr w:rsidR="00075C65">
        <w:trPr>
          <w:cantSplit/>
          <w:trHeight w:hRule="exact" w:val="840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tabs>
                <w:tab w:val="left" w:pos="816"/>
              </w:tabs>
              <w:spacing w:before="1" w:line="239" w:lineRule="auto"/>
              <w:ind w:left="254" w:right="114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spacing w:before="1" w:line="242" w:lineRule="auto"/>
              <w:ind w:left="172" w:right="1389" w:hanging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ка»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</w:tr>
      <w:tr w:rsidR="00075C65" w:rsidTr="00255DD5">
        <w:trPr>
          <w:cantSplit/>
          <w:trHeight w:hRule="exact" w:val="1559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tabs>
                <w:tab w:val="left" w:pos="816"/>
              </w:tabs>
              <w:spacing w:before="2" w:line="240" w:lineRule="auto"/>
              <w:ind w:left="254" w:right="158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spacing w:before="2" w:line="241" w:lineRule="auto"/>
              <w:ind w:left="110" w:right="30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и: 4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</w:p>
          <w:p w:rsidR="00075C65" w:rsidRDefault="00075C65">
            <w:pPr>
              <w:widowControl w:val="0"/>
              <w:spacing w:before="2" w:line="241" w:lineRule="auto"/>
              <w:ind w:left="110" w:right="30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с–35ч</w:t>
            </w:r>
          </w:p>
          <w:p w:rsidR="00075C65" w:rsidRDefault="00075C65">
            <w:pPr>
              <w:widowControl w:val="0"/>
              <w:spacing w:line="238" w:lineRule="auto"/>
              <w:ind w:left="110" w:right="55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с–35ч</w:t>
            </w:r>
          </w:p>
          <w:p w:rsidR="00075C65" w:rsidRDefault="00075C65">
            <w:pPr>
              <w:widowControl w:val="0"/>
              <w:spacing w:line="238" w:lineRule="auto"/>
              <w:ind w:left="110" w:right="55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с–35ч</w:t>
            </w:r>
          </w:p>
          <w:p w:rsidR="00075C65" w:rsidRDefault="00075C65">
            <w:pPr>
              <w:widowControl w:val="0"/>
              <w:spacing w:line="238" w:lineRule="auto"/>
              <w:ind w:left="110" w:right="55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с–35ч</w:t>
            </w:r>
          </w:p>
        </w:tc>
      </w:tr>
      <w:tr w:rsidR="00075C65">
        <w:trPr>
          <w:cantSplit/>
          <w:trHeight w:hRule="exact" w:val="485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tabs>
                <w:tab w:val="left" w:pos="816"/>
              </w:tabs>
              <w:spacing w:before="1" w:line="240" w:lineRule="auto"/>
              <w:ind w:left="24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5C65">
        <w:trPr>
          <w:cantSplit/>
          <w:trHeight w:hRule="exact" w:val="2218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tabs>
                <w:tab w:val="left" w:pos="816"/>
              </w:tabs>
              <w:spacing w:before="6" w:line="237" w:lineRule="auto"/>
              <w:ind w:left="254" w:right="658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spacing w:before="6" w:line="237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5C65" w:rsidRDefault="00075C65">
            <w:pPr>
              <w:widowControl w:val="0"/>
              <w:spacing w:line="239" w:lineRule="auto"/>
              <w:ind w:left="110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к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ти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а;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а;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раз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в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 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сре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5C65" w:rsidTr="00255DD5">
        <w:trPr>
          <w:cantSplit/>
          <w:trHeight w:hRule="exact" w:val="1965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 w:rsidP="00255DD5">
            <w:pPr>
              <w:widowControl w:val="0"/>
              <w:spacing w:before="6" w:line="237" w:lineRule="auto"/>
              <w:ind w:left="180" w:right="144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     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5C65" w:rsidRDefault="00075C65">
            <w:pPr>
              <w:widowControl w:val="0"/>
              <w:spacing w:before="6" w:line="239" w:lineRule="auto"/>
              <w:ind w:left="110" w:right="3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 на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-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ие»-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рг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7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Г.</w:t>
            </w:r>
            <w:r>
              <w:rPr>
                <w:rFonts w:ascii="Times New Roman" w:hAnsi="Times New Roman" w:cs="Times New Roman"/>
                <w:color w:val="000000"/>
              </w:rPr>
              <w:t xml:space="preserve">П,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я Е.Д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075C65" w:rsidRDefault="00075C65"/>
    <w:sectPr w:rsidR="00075C65" w:rsidSect="00863C74">
      <w:type w:val="continuous"/>
      <w:pgSz w:w="11904" w:h="16838"/>
      <w:pgMar w:top="1125" w:right="739" w:bottom="1134" w:left="85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C74"/>
    <w:rsid w:val="00075C65"/>
    <w:rsid w:val="00255DD5"/>
    <w:rsid w:val="00863C74"/>
    <w:rsid w:val="009338C5"/>
    <w:rsid w:val="00DE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136</Words>
  <Characters>778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Ттатьяна</dc:creator>
  <cp:keywords/>
  <dc:description/>
  <cp:lastModifiedBy>Ттатьяна</cp:lastModifiedBy>
  <cp:revision>2</cp:revision>
  <dcterms:created xsi:type="dcterms:W3CDTF">2022-02-03T19:02:00Z</dcterms:created>
  <dcterms:modified xsi:type="dcterms:W3CDTF">2022-02-03T19:07:00Z</dcterms:modified>
</cp:coreProperties>
</file>